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18F0" w:rsidRDefault="00A318F0" w:rsidP="004F7F00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C2177D">
        <w:rPr>
          <w:rFonts w:ascii="Times New Roman" w:hAnsi="Times New Roman"/>
          <w:b/>
          <w:sz w:val="32"/>
          <w:szCs w:val="32"/>
        </w:rPr>
        <w:t xml:space="preserve">Документация  школьной  детской </w:t>
      </w:r>
      <w:r>
        <w:rPr>
          <w:rFonts w:ascii="Times New Roman" w:hAnsi="Times New Roman"/>
          <w:b/>
          <w:sz w:val="32"/>
          <w:szCs w:val="32"/>
        </w:rPr>
        <w:t xml:space="preserve">общественной </w:t>
      </w:r>
      <w:r w:rsidRPr="00C2177D">
        <w:rPr>
          <w:rFonts w:ascii="Times New Roman" w:hAnsi="Times New Roman"/>
          <w:b/>
          <w:sz w:val="32"/>
          <w:szCs w:val="32"/>
        </w:rPr>
        <w:t>организации</w:t>
      </w:r>
    </w:p>
    <w:p w:rsidR="00A318F0" w:rsidRPr="00C2177D" w:rsidRDefault="00A318F0" w:rsidP="004F7F00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C2177D">
        <w:rPr>
          <w:rFonts w:ascii="Times New Roman" w:hAnsi="Times New Roman"/>
          <w:b/>
          <w:sz w:val="32"/>
          <w:szCs w:val="32"/>
        </w:rPr>
        <w:t xml:space="preserve"> (2-8 классы)</w:t>
      </w:r>
    </w:p>
    <w:p w:rsidR="00A318F0" w:rsidRDefault="00A318F0" w:rsidP="004F7F0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318F0" w:rsidRPr="004F7F00" w:rsidRDefault="00A318F0" w:rsidP="004F7F00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4F7F00">
        <w:rPr>
          <w:rFonts w:ascii="Times New Roman" w:hAnsi="Times New Roman"/>
          <w:sz w:val="28"/>
          <w:szCs w:val="28"/>
        </w:rPr>
        <w:t xml:space="preserve">Устав общественного объединения </w:t>
      </w:r>
    </w:p>
    <w:p w:rsidR="00A318F0" w:rsidRPr="004F7F00" w:rsidRDefault="00A318F0" w:rsidP="004F7F00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4F7F00">
        <w:rPr>
          <w:rFonts w:ascii="Times New Roman" w:hAnsi="Times New Roman"/>
          <w:sz w:val="28"/>
          <w:szCs w:val="28"/>
        </w:rPr>
        <w:t>Программы и проекты ДО</w:t>
      </w:r>
      <w:r>
        <w:rPr>
          <w:rFonts w:ascii="Times New Roman" w:hAnsi="Times New Roman"/>
          <w:sz w:val="28"/>
          <w:szCs w:val="28"/>
        </w:rPr>
        <w:t>О</w:t>
      </w:r>
    </w:p>
    <w:p w:rsidR="00A318F0" w:rsidRDefault="00A318F0" w:rsidP="004F7F00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4F7F00">
        <w:rPr>
          <w:rFonts w:ascii="Times New Roman" w:hAnsi="Times New Roman"/>
          <w:sz w:val="28"/>
          <w:szCs w:val="28"/>
        </w:rPr>
        <w:t>Структура ДО</w:t>
      </w:r>
      <w:r>
        <w:rPr>
          <w:rFonts w:ascii="Times New Roman" w:hAnsi="Times New Roman"/>
          <w:sz w:val="28"/>
          <w:szCs w:val="28"/>
        </w:rPr>
        <w:t>О</w:t>
      </w:r>
    </w:p>
    <w:p w:rsidR="00A318F0" w:rsidRDefault="00A318F0" w:rsidP="004F7F00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Паспорта отрядов (классов). (Приложение 1)</w:t>
      </w:r>
    </w:p>
    <w:p w:rsidR="00A318F0" w:rsidRPr="004F7F00" w:rsidRDefault="00A318F0" w:rsidP="004F7F00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Паспорт школьной детской организации (приложение 2)</w:t>
      </w:r>
    </w:p>
    <w:p w:rsidR="00A318F0" w:rsidRPr="004F7F00" w:rsidRDefault="00A318F0" w:rsidP="004F7F00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4F7F00">
        <w:rPr>
          <w:rFonts w:ascii="Times New Roman" w:hAnsi="Times New Roman"/>
          <w:sz w:val="28"/>
          <w:szCs w:val="28"/>
        </w:rPr>
        <w:t>Список Совета ДО</w:t>
      </w:r>
      <w:r>
        <w:rPr>
          <w:rFonts w:ascii="Times New Roman" w:hAnsi="Times New Roman"/>
          <w:sz w:val="28"/>
          <w:szCs w:val="28"/>
        </w:rPr>
        <w:t>О</w:t>
      </w:r>
      <w:r w:rsidRPr="004F7F00">
        <w:rPr>
          <w:rFonts w:ascii="Times New Roman" w:hAnsi="Times New Roman"/>
          <w:sz w:val="28"/>
          <w:szCs w:val="28"/>
        </w:rPr>
        <w:t xml:space="preserve"> с поручениями и обязанностями </w:t>
      </w:r>
      <w:r w:rsidRPr="001B1364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>приложение 3)</w:t>
      </w:r>
    </w:p>
    <w:p w:rsidR="00A318F0" w:rsidRPr="004F7F00" w:rsidRDefault="00A318F0" w:rsidP="004F7F00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4F7F00">
        <w:rPr>
          <w:rFonts w:ascii="Times New Roman" w:hAnsi="Times New Roman"/>
          <w:sz w:val="28"/>
          <w:szCs w:val="28"/>
        </w:rPr>
        <w:t>Охват учащихся учреждения образования ДО</w:t>
      </w:r>
      <w:r>
        <w:rPr>
          <w:rFonts w:ascii="Times New Roman" w:hAnsi="Times New Roman"/>
          <w:sz w:val="28"/>
          <w:szCs w:val="28"/>
        </w:rPr>
        <w:t>О</w:t>
      </w:r>
      <w:r w:rsidRPr="004F7F00">
        <w:rPr>
          <w:rFonts w:ascii="Times New Roman" w:hAnsi="Times New Roman"/>
          <w:sz w:val="28"/>
          <w:szCs w:val="28"/>
        </w:rPr>
        <w:t xml:space="preserve"> (на текущий год)</w:t>
      </w:r>
    </w:p>
    <w:p w:rsidR="00A318F0" w:rsidRPr="001B1364" w:rsidRDefault="00A318F0" w:rsidP="004F7F00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4F7F00">
        <w:rPr>
          <w:rFonts w:ascii="Times New Roman" w:hAnsi="Times New Roman"/>
          <w:sz w:val="28"/>
          <w:szCs w:val="28"/>
        </w:rPr>
        <w:t>План заседаний  Совета ДО</w:t>
      </w:r>
      <w:r>
        <w:rPr>
          <w:rFonts w:ascii="Times New Roman" w:hAnsi="Times New Roman"/>
          <w:sz w:val="28"/>
          <w:szCs w:val="28"/>
        </w:rPr>
        <w:t>О</w:t>
      </w:r>
      <w:r w:rsidRPr="004F7F00">
        <w:rPr>
          <w:rFonts w:ascii="Times New Roman" w:hAnsi="Times New Roman"/>
          <w:sz w:val="28"/>
          <w:szCs w:val="28"/>
        </w:rPr>
        <w:t xml:space="preserve"> на текущий год (на заседаниях рассматриваются конкретные вопросы жизни коллектива отряда, выполнение намеченных планов, подготовка и проведение творческих дел.) </w:t>
      </w:r>
    </w:p>
    <w:tbl>
      <w:tblPr>
        <w:tblW w:w="8931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45"/>
        <w:gridCol w:w="3788"/>
        <w:gridCol w:w="2275"/>
        <w:gridCol w:w="2423"/>
      </w:tblGrid>
      <w:tr w:rsidR="00A318F0" w:rsidRPr="004F2980" w:rsidTr="00DE08C7">
        <w:trPr>
          <w:trHeight w:val="351"/>
        </w:trPr>
        <w:tc>
          <w:tcPr>
            <w:tcW w:w="445" w:type="dxa"/>
          </w:tcPr>
          <w:p w:rsidR="00A318F0" w:rsidRPr="00543660" w:rsidRDefault="00A318F0" w:rsidP="00DE08C7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3660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788" w:type="dxa"/>
          </w:tcPr>
          <w:p w:rsidR="00A318F0" w:rsidRPr="00543660" w:rsidRDefault="00A318F0" w:rsidP="00DE08C7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3660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2275" w:type="dxa"/>
          </w:tcPr>
          <w:p w:rsidR="00A318F0" w:rsidRPr="00543660" w:rsidRDefault="00A318F0" w:rsidP="00DE08C7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3660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2423" w:type="dxa"/>
          </w:tcPr>
          <w:p w:rsidR="00A318F0" w:rsidRPr="00543660" w:rsidRDefault="00A318F0" w:rsidP="00DE08C7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3660">
              <w:rPr>
                <w:rFonts w:ascii="Times New Roman" w:hAnsi="Times New Roman"/>
                <w:sz w:val="24"/>
                <w:szCs w:val="24"/>
              </w:rPr>
              <w:t>Участники</w:t>
            </w:r>
          </w:p>
        </w:tc>
      </w:tr>
      <w:tr w:rsidR="00A318F0" w:rsidRPr="004F2980" w:rsidTr="00DE08C7">
        <w:trPr>
          <w:trHeight w:val="351"/>
        </w:trPr>
        <w:tc>
          <w:tcPr>
            <w:tcW w:w="445" w:type="dxa"/>
          </w:tcPr>
          <w:p w:rsidR="00A318F0" w:rsidRPr="00543660" w:rsidRDefault="00A318F0" w:rsidP="00DE08C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88" w:type="dxa"/>
          </w:tcPr>
          <w:p w:rsidR="00A318F0" w:rsidRPr="00543660" w:rsidRDefault="00A318F0" w:rsidP="00DE08C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5" w:type="dxa"/>
          </w:tcPr>
          <w:p w:rsidR="00A318F0" w:rsidRPr="00543660" w:rsidRDefault="00A318F0" w:rsidP="00DE08C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3" w:type="dxa"/>
          </w:tcPr>
          <w:p w:rsidR="00A318F0" w:rsidRPr="00543660" w:rsidRDefault="00A318F0" w:rsidP="00DE08C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318F0" w:rsidRPr="004F7F00" w:rsidRDefault="00A318F0" w:rsidP="001B1364">
      <w:pPr>
        <w:spacing w:after="0" w:line="240" w:lineRule="auto"/>
        <w:ind w:left="720"/>
        <w:rPr>
          <w:rFonts w:ascii="Times New Roman" w:hAnsi="Times New Roman"/>
          <w:sz w:val="28"/>
          <w:szCs w:val="28"/>
        </w:rPr>
      </w:pPr>
    </w:p>
    <w:p w:rsidR="00A318F0" w:rsidRPr="004F7F00" w:rsidRDefault="00A318F0" w:rsidP="004F7F00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4F7F00">
        <w:rPr>
          <w:rFonts w:ascii="Times New Roman" w:hAnsi="Times New Roman"/>
          <w:sz w:val="28"/>
          <w:szCs w:val="28"/>
        </w:rPr>
        <w:t>Протоколы заседания Совета ДО</w:t>
      </w:r>
      <w:r>
        <w:rPr>
          <w:rFonts w:ascii="Times New Roman" w:hAnsi="Times New Roman"/>
          <w:sz w:val="28"/>
          <w:szCs w:val="28"/>
        </w:rPr>
        <w:t>О (приложение 4)</w:t>
      </w:r>
    </w:p>
    <w:p w:rsidR="00A318F0" w:rsidRPr="004F7F00" w:rsidRDefault="00A318F0" w:rsidP="004F7F00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Перспективный п</w:t>
      </w:r>
      <w:r w:rsidRPr="004F7F00">
        <w:rPr>
          <w:rFonts w:ascii="Times New Roman" w:hAnsi="Times New Roman"/>
          <w:sz w:val="28"/>
          <w:szCs w:val="28"/>
        </w:rPr>
        <w:t>лан работы ДО</w:t>
      </w:r>
      <w:r>
        <w:rPr>
          <w:rFonts w:ascii="Times New Roman" w:hAnsi="Times New Roman"/>
          <w:sz w:val="28"/>
          <w:szCs w:val="28"/>
        </w:rPr>
        <w:t>О</w:t>
      </w:r>
      <w:r w:rsidRPr="004F7F00">
        <w:rPr>
          <w:rFonts w:ascii="Times New Roman" w:hAnsi="Times New Roman"/>
          <w:sz w:val="28"/>
          <w:szCs w:val="28"/>
        </w:rPr>
        <w:t xml:space="preserve"> (перевыборы в Совет ДО</w:t>
      </w:r>
      <w:r>
        <w:rPr>
          <w:rFonts w:ascii="Times New Roman" w:hAnsi="Times New Roman"/>
          <w:sz w:val="28"/>
          <w:szCs w:val="28"/>
        </w:rPr>
        <w:t>О</w:t>
      </w:r>
      <w:r w:rsidRPr="004F7F00">
        <w:rPr>
          <w:rFonts w:ascii="Times New Roman" w:hAnsi="Times New Roman"/>
          <w:sz w:val="28"/>
          <w:szCs w:val="28"/>
        </w:rPr>
        <w:t>, праздники, районные и школьные  акции,  КТД, конкурсы, стенгазеты, заседания Совета ДО</w:t>
      </w:r>
      <w:r>
        <w:rPr>
          <w:rFonts w:ascii="Times New Roman" w:hAnsi="Times New Roman"/>
          <w:sz w:val="28"/>
          <w:szCs w:val="28"/>
        </w:rPr>
        <w:t>О</w:t>
      </w:r>
      <w:r w:rsidRPr="004F7F00">
        <w:rPr>
          <w:rFonts w:ascii="Times New Roman" w:hAnsi="Times New Roman"/>
          <w:sz w:val="28"/>
          <w:szCs w:val="28"/>
        </w:rPr>
        <w:t>).</w:t>
      </w:r>
    </w:p>
    <w:p w:rsidR="00A318F0" w:rsidRPr="004F7F00" w:rsidRDefault="00A318F0" w:rsidP="004F7F00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4F7F00">
        <w:rPr>
          <w:rFonts w:ascii="Times New Roman" w:hAnsi="Times New Roman"/>
          <w:sz w:val="28"/>
          <w:szCs w:val="28"/>
        </w:rPr>
        <w:t>Результаты деятельности ДО</w:t>
      </w:r>
      <w:r>
        <w:rPr>
          <w:rFonts w:ascii="Times New Roman" w:hAnsi="Times New Roman"/>
          <w:sz w:val="28"/>
          <w:szCs w:val="28"/>
        </w:rPr>
        <w:t>О</w:t>
      </w:r>
      <w:r w:rsidRPr="004F7F00">
        <w:rPr>
          <w:rFonts w:ascii="Times New Roman" w:hAnsi="Times New Roman"/>
          <w:sz w:val="28"/>
          <w:szCs w:val="28"/>
        </w:rPr>
        <w:t xml:space="preserve"> (поощрения, грамоты, благодарственные письма, дипломы и др.)</w:t>
      </w:r>
    </w:p>
    <w:p w:rsidR="00A318F0" w:rsidRPr="004F7F00" w:rsidRDefault="00A318F0" w:rsidP="004F7F00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4F7F00">
        <w:rPr>
          <w:rFonts w:ascii="Times New Roman" w:hAnsi="Times New Roman"/>
          <w:sz w:val="28"/>
          <w:szCs w:val="28"/>
        </w:rPr>
        <w:t>Методическая копилка для работы с членами ДО</w:t>
      </w:r>
      <w:r>
        <w:rPr>
          <w:rFonts w:ascii="Times New Roman" w:hAnsi="Times New Roman"/>
          <w:sz w:val="28"/>
          <w:szCs w:val="28"/>
        </w:rPr>
        <w:t>О</w:t>
      </w:r>
      <w:r w:rsidRPr="004F7F00">
        <w:rPr>
          <w:rFonts w:ascii="Times New Roman" w:hAnsi="Times New Roman"/>
          <w:sz w:val="28"/>
          <w:szCs w:val="28"/>
        </w:rPr>
        <w:t xml:space="preserve"> (сценарные разработки, литература, подшивки газет и журналов, методические рекомендации и др.)</w:t>
      </w:r>
    </w:p>
    <w:p w:rsidR="00A318F0" w:rsidRDefault="00A318F0" w:rsidP="004F7F00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A318F0" w:rsidRDefault="00A318F0" w:rsidP="004F7F00">
      <w:pPr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 w:rsidRPr="00C2177D">
        <w:rPr>
          <w:rFonts w:ascii="Times New Roman" w:hAnsi="Times New Roman"/>
          <w:b/>
          <w:bCs/>
          <w:sz w:val="32"/>
          <w:szCs w:val="32"/>
        </w:rPr>
        <w:t xml:space="preserve">Комната  школьной детской </w:t>
      </w:r>
      <w:r>
        <w:rPr>
          <w:rFonts w:ascii="Times New Roman" w:hAnsi="Times New Roman"/>
          <w:b/>
          <w:bCs/>
          <w:sz w:val="32"/>
          <w:szCs w:val="32"/>
        </w:rPr>
        <w:t xml:space="preserve">общественной </w:t>
      </w:r>
      <w:r w:rsidRPr="00C2177D">
        <w:rPr>
          <w:rFonts w:ascii="Times New Roman" w:hAnsi="Times New Roman"/>
          <w:b/>
          <w:bCs/>
          <w:sz w:val="32"/>
          <w:szCs w:val="32"/>
        </w:rPr>
        <w:t xml:space="preserve">организации </w:t>
      </w:r>
    </w:p>
    <w:p w:rsidR="00A318F0" w:rsidRPr="00C2177D" w:rsidRDefault="00A318F0" w:rsidP="004F7F00">
      <w:pPr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 w:rsidRPr="00C2177D">
        <w:rPr>
          <w:rFonts w:ascii="Times New Roman" w:hAnsi="Times New Roman"/>
          <w:b/>
          <w:bCs/>
          <w:sz w:val="32"/>
          <w:szCs w:val="32"/>
        </w:rPr>
        <w:t>(2-8 класс)</w:t>
      </w:r>
    </w:p>
    <w:p w:rsidR="00A318F0" w:rsidRDefault="00A318F0" w:rsidP="004F7F00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A318F0" w:rsidRPr="004F7F00" w:rsidRDefault="00A318F0" w:rsidP="004F7F00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4F7F00">
        <w:rPr>
          <w:rFonts w:ascii="Times New Roman" w:hAnsi="Times New Roman"/>
          <w:sz w:val="28"/>
          <w:szCs w:val="28"/>
        </w:rPr>
        <w:t>уголк ДО</w:t>
      </w:r>
      <w:r>
        <w:rPr>
          <w:rFonts w:ascii="Times New Roman" w:hAnsi="Times New Roman"/>
          <w:sz w:val="28"/>
          <w:szCs w:val="28"/>
        </w:rPr>
        <w:t>О</w:t>
      </w:r>
      <w:r w:rsidRPr="004F7F00">
        <w:rPr>
          <w:rFonts w:ascii="Times New Roman" w:hAnsi="Times New Roman"/>
          <w:sz w:val="28"/>
          <w:szCs w:val="28"/>
        </w:rPr>
        <w:t xml:space="preserve"> (символика и атрибуты);</w:t>
      </w:r>
    </w:p>
    <w:p w:rsidR="00A318F0" w:rsidRPr="004F7F00" w:rsidRDefault="00A318F0" w:rsidP="004F7F00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4F7F00">
        <w:rPr>
          <w:rFonts w:ascii="Times New Roman" w:hAnsi="Times New Roman"/>
          <w:sz w:val="28"/>
          <w:szCs w:val="28"/>
        </w:rPr>
        <w:t>игротека;</w:t>
      </w:r>
    </w:p>
    <w:p w:rsidR="00A318F0" w:rsidRPr="004F7F00" w:rsidRDefault="00A318F0" w:rsidP="004F7F00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4F7F00">
        <w:rPr>
          <w:rFonts w:ascii="Times New Roman" w:hAnsi="Times New Roman"/>
          <w:sz w:val="28"/>
          <w:szCs w:val="28"/>
        </w:rPr>
        <w:t>стенды с информацией о ДО</w:t>
      </w:r>
      <w:r>
        <w:rPr>
          <w:rFonts w:ascii="Times New Roman" w:hAnsi="Times New Roman"/>
          <w:sz w:val="28"/>
          <w:szCs w:val="28"/>
        </w:rPr>
        <w:t>О</w:t>
      </w:r>
      <w:r w:rsidRPr="004F7F00">
        <w:rPr>
          <w:rFonts w:ascii="Times New Roman" w:hAnsi="Times New Roman"/>
          <w:sz w:val="28"/>
          <w:szCs w:val="28"/>
        </w:rPr>
        <w:t xml:space="preserve"> (название ДО</w:t>
      </w:r>
      <w:r>
        <w:rPr>
          <w:rFonts w:ascii="Times New Roman" w:hAnsi="Times New Roman"/>
          <w:sz w:val="28"/>
          <w:szCs w:val="28"/>
        </w:rPr>
        <w:t>О</w:t>
      </w:r>
      <w:r w:rsidRPr="004F7F00">
        <w:rPr>
          <w:rFonts w:ascii="Times New Roman" w:hAnsi="Times New Roman"/>
          <w:sz w:val="28"/>
          <w:szCs w:val="28"/>
        </w:rPr>
        <w:t>, девиз, эмблема, информация о делах ДО</w:t>
      </w:r>
      <w:r>
        <w:rPr>
          <w:rFonts w:ascii="Times New Roman" w:hAnsi="Times New Roman"/>
          <w:sz w:val="28"/>
          <w:szCs w:val="28"/>
        </w:rPr>
        <w:t>О</w:t>
      </w:r>
      <w:r w:rsidRPr="004F7F00">
        <w:rPr>
          <w:rFonts w:ascii="Times New Roman" w:hAnsi="Times New Roman"/>
          <w:sz w:val="28"/>
          <w:szCs w:val="28"/>
        </w:rPr>
        <w:t>, список Совета ДО</w:t>
      </w:r>
      <w:r>
        <w:rPr>
          <w:rFonts w:ascii="Times New Roman" w:hAnsi="Times New Roman"/>
          <w:sz w:val="28"/>
          <w:szCs w:val="28"/>
        </w:rPr>
        <w:t>О</w:t>
      </w:r>
      <w:r w:rsidRPr="004F7F00">
        <w:rPr>
          <w:rFonts w:ascii="Times New Roman" w:hAnsi="Times New Roman"/>
          <w:sz w:val="28"/>
          <w:szCs w:val="28"/>
        </w:rPr>
        <w:t xml:space="preserve"> с поручениями, план работы ДО</w:t>
      </w:r>
      <w:r>
        <w:rPr>
          <w:rFonts w:ascii="Times New Roman" w:hAnsi="Times New Roman"/>
          <w:sz w:val="28"/>
          <w:szCs w:val="28"/>
        </w:rPr>
        <w:t>О</w:t>
      </w:r>
      <w:r w:rsidRPr="004F7F00">
        <w:rPr>
          <w:rFonts w:ascii="Times New Roman" w:hAnsi="Times New Roman"/>
          <w:sz w:val="28"/>
          <w:szCs w:val="28"/>
        </w:rPr>
        <w:t>).</w:t>
      </w:r>
    </w:p>
    <w:p w:rsidR="00A318F0" w:rsidRPr="00E366A0" w:rsidRDefault="00A318F0" w:rsidP="001B1364">
      <w:pPr>
        <w:pStyle w:val="Heading1"/>
        <w:jc w:val="center"/>
      </w:pPr>
    </w:p>
    <w:p w:rsidR="00A318F0" w:rsidRPr="00C2177D" w:rsidRDefault="00A318F0" w:rsidP="001B1364">
      <w:pPr>
        <w:pStyle w:val="ListParagraph"/>
        <w:spacing w:after="0" w:line="240" w:lineRule="auto"/>
        <w:ind w:left="852"/>
        <w:jc w:val="center"/>
        <w:rPr>
          <w:rFonts w:ascii="Times New Roman" w:hAnsi="Times New Roman"/>
          <w:b/>
          <w:sz w:val="28"/>
          <w:szCs w:val="28"/>
        </w:rPr>
      </w:pPr>
    </w:p>
    <w:p w:rsidR="00A318F0" w:rsidRPr="00C2177D" w:rsidRDefault="00A318F0" w:rsidP="001B1364">
      <w:pPr>
        <w:pStyle w:val="ListParagraph"/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C2177D">
        <w:rPr>
          <w:rFonts w:ascii="Times New Roman" w:hAnsi="Times New Roman"/>
          <w:sz w:val="28"/>
          <w:szCs w:val="28"/>
        </w:rPr>
        <w:t>Информационные стенды должны размещаться:</w:t>
      </w:r>
    </w:p>
    <w:p w:rsidR="00A318F0" w:rsidRPr="00C2177D" w:rsidRDefault="00A318F0" w:rsidP="001B1364">
      <w:pPr>
        <w:pStyle w:val="ListParagraph"/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C2177D">
        <w:rPr>
          <w:rFonts w:ascii="Times New Roman" w:hAnsi="Times New Roman"/>
          <w:sz w:val="28"/>
          <w:szCs w:val="28"/>
        </w:rPr>
        <w:t>- в фойе учреждения образования;</w:t>
      </w:r>
    </w:p>
    <w:p w:rsidR="00A318F0" w:rsidRPr="00C2177D" w:rsidRDefault="00A318F0" w:rsidP="001B1364">
      <w:pPr>
        <w:pStyle w:val="ListParagraph"/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C2177D">
        <w:rPr>
          <w:rFonts w:ascii="Times New Roman" w:hAnsi="Times New Roman"/>
          <w:sz w:val="28"/>
          <w:szCs w:val="28"/>
        </w:rPr>
        <w:t>- в комнате детского самоуправления;</w:t>
      </w:r>
    </w:p>
    <w:p w:rsidR="00A318F0" w:rsidRPr="00C2177D" w:rsidRDefault="00A318F0" w:rsidP="001B1364">
      <w:pPr>
        <w:pStyle w:val="ListParagraph"/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C2177D">
        <w:rPr>
          <w:rFonts w:ascii="Times New Roman" w:hAnsi="Times New Roman"/>
          <w:sz w:val="28"/>
          <w:szCs w:val="28"/>
        </w:rPr>
        <w:t>- в классных кабинетах: отрядный уголок.</w:t>
      </w:r>
    </w:p>
    <w:p w:rsidR="00A318F0" w:rsidRPr="00C2177D" w:rsidRDefault="00A318F0" w:rsidP="001B1364">
      <w:pPr>
        <w:pStyle w:val="ListParagraph"/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</w:p>
    <w:p w:rsidR="00A318F0" w:rsidRPr="00C2177D" w:rsidRDefault="00A318F0" w:rsidP="001B1364">
      <w:pPr>
        <w:pStyle w:val="ListParagraph"/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C2177D">
        <w:rPr>
          <w:rFonts w:ascii="Times New Roman" w:hAnsi="Times New Roman"/>
          <w:sz w:val="28"/>
          <w:szCs w:val="28"/>
        </w:rPr>
        <w:t>Стенд  ДОО  может содержать следующую информацию:</w:t>
      </w:r>
    </w:p>
    <w:p w:rsidR="00A318F0" w:rsidRPr="00C2177D" w:rsidRDefault="00A318F0" w:rsidP="001B1364">
      <w:pPr>
        <w:pStyle w:val="ListParagraph"/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C2177D">
        <w:rPr>
          <w:rFonts w:ascii="Times New Roman" w:hAnsi="Times New Roman"/>
          <w:sz w:val="28"/>
          <w:szCs w:val="28"/>
        </w:rPr>
        <w:t>- название дружины, девиз, эмблема;</w:t>
      </w:r>
    </w:p>
    <w:p w:rsidR="00A318F0" w:rsidRPr="00C2177D" w:rsidRDefault="00A318F0" w:rsidP="001B1364">
      <w:pPr>
        <w:pStyle w:val="ListParagraph"/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C2177D">
        <w:rPr>
          <w:rFonts w:ascii="Times New Roman" w:hAnsi="Times New Roman"/>
          <w:sz w:val="28"/>
          <w:szCs w:val="28"/>
        </w:rPr>
        <w:t>- символика ДОО, выдержки из Устава;</w:t>
      </w:r>
    </w:p>
    <w:p w:rsidR="00A318F0" w:rsidRPr="00C2177D" w:rsidRDefault="00A318F0" w:rsidP="001B1364">
      <w:pPr>
        <w:pStyle w:val="ListParagraph"/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C2177D">
        <w:rPr>
          <w:rFonts w:ascii="Times New Roman" w:hAnsi="Times New Roman"/>
          <w:sz w:val="28"/>
          <w:szCs w:val="28"/>
        </w:rPr>
        <w:t>- информация о делах дружины;</w:t>
      </w:r>
    </w:p>
    <w:p w:rsidR="00A318F0" w:rsidRPr="00C2177D" w:rsidRDefault="00A318F0" w:rsidP="001B1364">
      <w:pPr>
        <w:pStyle w:val="ListParagraph"/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C2177D">
        <w:rPr>
          <w:rFonts w:ascii="Times New Roman" w:hAnsi="Times New Roman"/>
          <w:sz w:val="28"/>
          <w:szCs w:val="28"/>
        </w:rPr>
        <w:t>- список Совета дружины с поручениями;</w:t>
      </w:r>
    </w:p>
    <w:p w:rsidR="00A318F0" w:rsidRPr="00C2177D" w:rsidRDefault="00A318F0" w:rsidP="001B1364">
      <w:pPr>
        <w:pStyle w:val="ListParagraph"/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C2177D">
        <w:rPr>
          <w:rFonts w:ascii="Times New Roman" w:hAnsi="Times New Roman"/>
          <w:sz w:val="28"/>
          <w:szCs w:val="28"/>
        </w:rPr>
        <w:t>- план работы  дружины на месяц;</w:t>
      </w:r>
    </w:p>
    <w:p w:rsidR="00A318F0" w:rsidRPr="00C2177D" w:rsidRDefault="00A318F0" w:rsidP="001B1364">
      <w:pPr>
        <w:pStyle w:val="ListParagraph"/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</w:p>
    <w:p w:rsidR="00A318F0" w:rsidRPr="00C2177D" w:rsidRDefault="00A318F0" w:rsidP="001B1364">
      <w:pPr>
        <w:pStyle w:val="ListParagraph"/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</w:p>
    <w:p w:rsidR="00A318F0" w:rsidRPr="00C2177D" w:rsidRDefault="00A318F0" w:rsidP="004F7F0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318F0" w:rsidRPr="00C2177D" w:rsidRDefault="00A318F0" w:rsidP="004F7F0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318F0" w:rsidRPr="00C2177D" w:rsidRDefault="00A318F0" w:rsidP="004F7F0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318F0" w:rsidRDefault="00A318F0" w:rsidP="004F7F0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318F0" w:rsidRDefault="00A318F0" w:rsidP="001B1364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ПРИЛОЖЕНИЕ 3</w:t>
      </w:r>
    </w:p>
    <w:p w:rsidR="00A318F0" w:rsidRPr="001B1364" w:rsidRDefault="00A318F0" w:rsidP="001B1364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</w:rPr>
      </w:pPr>
    </w:p>
    <w:p w:rsidR="00A318F0" w:rsidRPr="004B0B60" w:rsidRDefault="00A318F0" w:rsidP="001B1364">
      <w:pPr>
        <w:pStyle w:val="ListParagraph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B0B60">
        <w:rPr>
          <w:rFonts w:ascii="Times New Roman" w:hAnsi="Times New Roman"/>
          <w:b/>
          <w:sz w:val="24"/>
          <w:szCs w:val="24"/>
        </w:rPr>
        <w:t>Список Совета дружины с поручениями</w:t>
      </w:r>
    </w:p>
    <w:p w:rsidR="00A318F0" w:rsidRPr="00E17999" w:rsidRDefault="00A318F0" w:rsidP="001B136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ПРЕДСЕДАТЕЛЬ В </w:t>
      </w:r>
      <w:r w:rsidRPr="00E17999">
        <w:rPr>
          <w:rFonts w:ascii="Times New Roman" w:hAnsi="Times New Roman"/>
          <w:b/>
          <w:sz w:val="24"/>
          <w:szCs w:val="24"/>
        </w:rPr>
        <w:t xml:space="preserve"> ДРУЖИНЕ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отвечает за организацию совместной деятельности Совета, за содержание его работы;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обеспечивает планирование работы Совета;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обеспечивает непосредственную связь Совета с классными руководителями, учителями, администрацией школы;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назначает, готовит и ведет заседания Совета;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ведет необходимую документацию;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оказывает помощь другим членам Совета.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17999">
        <w:rPr>
          <w:rFonts w:ascii="Times New Roman" w:hAnsi="Times New Roman"/>
          <w:b/>
          <w:sz w:val="24"/>
          <w:szCs w:val="24"/>
        </w:rPr>
        <w:t>ПРЕДСЕДАТЕЛЬ ИНФОРМАЦИОННОГО СЕКТОРА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отвечает за офо</w:t>
      </w:r>
      <w:r>
        <w:rPr>
          <w:rFonts w:ascii="Times New Roman" w:hAnsi="Times New Roman"/>
          <w:sz w:val="24"/>
          <w:szCs w:val="24"/>
        </w:rPr>
        <w:t xml:space="preserve">рмительскую работу в </w:t>
      </w:r>
      <w:r w:rsidRPr="00E17999">
        <w:rPr>
          <w:rFonts w:ascii="Times New Roman" w:hAnsi="Times New Roman"/>
          <w:sz w:val="24"/>
          <w:szCs w:val="24"/>
        </w:rPr>
        <w:t>дружине;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отвечает за организацию тематических выставок стенгазет, фотовыставок;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информирует учащихся, родителей</w:t>
      </w:r>
      <w:r>
        <w:rPr>
          <w:rFonts w:ascii="Times New Roman" w:hAnsi="Times New Roman"/>
          <w:sz w:val="24"/>
          <w:szCs w:val="24"/>
        </w:rPr>
        <w:t xml:space="preserve">, педагогов о жизни в </w:t>
      </w:r>
      <w:r w:rsidRPr="00E17999">
        <w:rPr>
          <w:rFonts w:ascii="Times New Roman" w:hAnsi="Times New Roman"/>
          <w:sz w:val="24"/>
          <w:szCs w:val="24"/>
        </w:rPr>
        <w:t>дружине, событиях,  достижениях, решениях органов школьного самоуправления.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17999">
        <w:rPr>
          <w:rFonts w:ascii="Times New Roman" w:hAnsi="Times New Roman"/>
          <w:b/>
          <w:sz w:val="24"/>
          <w:szCs w:val="24"/>
        </w:rPr>
        <w:t>ПРЕДСЕДАТЕЛЬ СПОРТИВНОГО СЕКТОРА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планирует работу в данном направлении;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ведет агитационно-пропагандистскую работу;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участвует в организации походов;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участвует в организации и проведении общешкольных спортивных мероприятий.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17999">
        <w:rPr>
          <w:rFonts w:ascii="Times New Roman" w:hAnsi="Times New Roman"/>
          <w:b/>
          <w:sz w:val="24"/>
          <w:szCs w:val="24"/>
        </w:rPr>
        <w:t>ПРЕДСЕДАТЕЛЬ КУЛЬТУРНО-МАССОВОГО СЕКТОРА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 xml:space="preserve">- Организация и проведение общешкольных и классных мероприятий, встречи с интересными людьми; 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 организация отдыха </w:t>
      </w:r>
      <w:r w:rsidRPr="00E17999">
        <w:rPr>
          <w:rFonts w:ascii="Times New Roman" w:hAnsi="Times New Roman"/>
          <w:sz w:val="24"/>
          <w:szCs w:val="24"/>
        </w:rPr>
        <w:t xml:space="preserve"> дружины, досуга и развлечений; 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приобщение к мировым и отечественным культурным ценностям и нормам морали;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подготовка художественной самодеятельности к мероприятиям.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17999">
        <w:rPr>
          <w:rFonts w:ascii="Times New Roman" w:hAnsi="Times New Roman"/>
          <w:b/>
          <w:sz w:val="24"/>
          <w:szCs w:val="24"/>
        </w:rPr>
        <w:t>ПРЕДСЕДАТЕЛЬ ТРУДОВОГО СЕКТОРА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отвечает за дежурство, генеральные уборки, ремонт помещений, мебели;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организовывает работу на пришкольной территории;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организовывает сбор вторсырья;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отвечает за экономию тепли и электроэнергии.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17999">
        <w:rPr>
          <w:rFonts w:ascii="Times New Roman" w:hAnsi="Times New Roman"/>
          <w:b/>
          <w:sz w:val="24"/>
          <w:szCs w:val="24"/>
        </w:rPr>
        <w:t>ПРЕДСЕДАТЕЛЬ СЕКТОРА МИЛОСЕРДИЯ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Шефская работа с ветеранами войны, учителями-ветеранами, труда, пожилыми людьми, одинокими престарелыми, детьми-инвалидами;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участие в акциях помощи пострадавшим.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17999">
        <w:rPr>
          <w:rFonts w:ascii="Times New Roman" w:hAnsi="Times New Roman"/>
          <w:b/>
          <w:sz w:val="24"/>
          <w:szCs w:val="24"/>
        </w:rPr>
        <w:t>ПРЕДСЕДАТЕЛЬ  СЕКТОРА  ВОЖАТЫХ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предлагает мероприятия в план работы;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оказывает помощь в подборе вожатых;</w:t>
      </w:r>
    </w:p>
    <w:p w:rsidR="00A318F0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обеспечивает деятельность вожатых.</w:t>
      </w:r>
    </w:p>
    <w:p w:rsidR="00A318F0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18F0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18F0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18F0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18F0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18F0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18F0" w:rsidRDefault="00A318F0" w:rsidP="00CD6A1B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ПРИЛОЖЕНИЕ 4</w:t>
      </w:r>
    </w:p>
    <w:p w:rsidR="00A318F0" w:rsidRDefault="00A318F0" w:rsidP="00CD6A1B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A318F0" w:rsidRPr="001B1364" w:rsidRDefault="00A318F0" w:rsidP="001B1364">
      <w:pPr>
        <w:pStyle w:val="ListParagraph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B1364">
        <w:rPr>
          <w:rFonts w:ascii="Times New Roman" w:hAnsi="Times New Roman"/>
          <w:b/>
          <w:sz w:val="24"/>
          <w:szCs w:val="24"/>
        </w:rPr>
        <w:t>ПРОТОКОЛ</w:t>
      </w:r>
    </w:p>
    <w:p w:rsidR="00A318F0" w:rsidRPr="001B1364" w:rsidRDefault="00A318F0" w:rsidP="001B1364">
      <w:pPr>
        <w:pStyle w:val="ListParagraph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B1364">
        <w:rPr>
          <w:rFonts w:ascii="Times New Roman" w:hAnsi="Times New Roman"/>
          <w:b/>
          <w:sz w:val="24"/>
          <w:szCs w:val="24"/>
        </w:rPr>
        <w:t>заседания Совета дружины</w:t>
      </w:r>
    </w:p>
    <w:p w:rsidR="00A318F0" w:rsidRPr="001B1364" w:rsidRDefault="00A318F0" w:rsidP="001B1364">
      <w:pPr>
        <w:pStyle w:val="ListParagraph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№____, от «___»___________20___года</w:t>
      </w:r>
    </w:p>
    <w:p w:rsidR="00A318F0" w:rsidRPr="001B1364" w:rsidRDefault="00A318F0" w:rsidP="001B136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A318F0" w:rsidRPr="001B1364" w:rsidRDefault="00A318F0" w:rsidP="001B136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Присутствовали:_______________________________________</w:t>
      </w:r>
      <w:r w:rsidRPr="001B1364">
        <w:rPr>
          <w:rFonts w:ascii="Times New Roman" w:hAnsi="Times New Roman"/>
          <w:sz w:val="24"/>
          <w:szCs w:val="24"/>
        </w:rPr>
        <w:softHyphen/>
        <w:t>__________________</w:t>
      </w:r>
    </w:p>
    <w:p w:rsidR="00A318F0" w:rsidRPr="001B1364" w:rsidRDefault="00A318F0" w:rsidP="001B136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_______________________________________________________________________</w:t>
      </w:r>
    </w:p>
    <w:p w:rsidR="00A318F0" w:rsidRPr="001B1364" w:rsidRDefault="00A318F0" w:rsidP="001B136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Повестка дня:___________________________________________________________</w:t>
      </w:r>
    </w:p>
    <w:p w:rsidR="00A318F0" w:rsidRPr="001B1364" w:rsidRDefault="00A318F0" w:rsidP="001B136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_______________________________________________________________________</w:t>
      </w:r>
    </w:p>
    <w:p w:rsidR="00A318F0" w:rsidRPr="001B1364" w:rsidRDefault="00A318F0" w:rsidP="001B136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A318F0" w:rsidRPr="001B1364" w:rsidRDefault="00A318F0" w:rsidP="001B136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По первому вопросу слушали:_____________________________________________</w:t>
      </w:r>
    </w:p>
    <w:p w:rsidR="00A318F0" w:rsidRPr="001B1364" w:rsidRDefault="00A318F0" w:rsidP="001B136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_______________________________________________________________________</w:t>
      </w:r>
    </w:p>
    <w:p w:rsidR="00A318F0" w:rsidRPr="001B1364" w:rsidRDefault="00A318F0" w:rsidP="001B136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_______________________________________________________________________</w:t>
      </w:r>
    </w:p>
    <w:p w:rsidR="00A318F0" w:rsidRPr="001B1364" w:rsidRDefault="00A318F0" w:rsidP="001B136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Решили:________________________________________________________________</w:t>
      </w:r>
    </w:p>
    <w:p w:rsidR="00A318F0" w:rsidRPr="001B1364" w:rsidRDefault="00A318F0" w:rsidP="001B136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_______________________________________________________________________</w:t>
      </w:r>
    </w:p>
    <w:p w:rsidR="00A318F0" w:rsidRPr="001B1364" w:rsidRDefault="00A318F0" w:rsidP="001B136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Голосовали:  «за» - ___, «против» - ____, «воздержались» - ____.</w:t>
      </w:r>
    </w:p>
    <w:p w:rsidR="00A318F0" w:rsidRPr="001B1364" w:rsidRDefault="00A318F0" w:rsidP="001B136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A318F0" w:rsidRPr="001B1364" w:rsidRDefault="00A318F0" w:rsidP="001B136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По второму вопросу слушали:_____________________________________________</w:t>
      </w:r>
    </w:p>
    <w:p w:rsidR="00A318F0" w:rsidRPr="001B1364" w:rsidRDefault="00A318F0" w:rsidP="001B136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_______________________________________________________________________</w:t>
      </w:r>
    </w:p>
    <w:p w:rsidR="00A318F0" w:rsidRPr="001B1364" w:rsidRDefault="00A318F0" w:rsidP="001B136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_______________________________________________________________________</w:t>
      </w:r>
    </w:p>
    <w:p w:rsidR="00A318F0" w:rsidRPr="001B1364" w:rsidRDefault="00A318F0" w:rsidP="001B136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Решили:________________________________________________________________</w:t>
      </w:r>
    </w:p>
    <w:p w:rsidR="00A318F0" w:rsidRPr="001B1364" w:rsidRDefault="00A318F0" w:rsidP="001B136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_______________________________________________________________________</w:t>
      </w:r>
    </w:p>
    <w:p w:rsidR="00A318F0" w:rsidRPr="001B1364" w:rsidRDefault="00A318F0" w:rsidP="001B136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Голосовали:  «за» - ___, «против» - ____, «воздержались» - ____.</w:t>
      </w:r>
    </w:p>
    <w:p w:rsidR="00A318F0" w:rsidRPr="001B1364" w:rsidRDefault="00A318F0" w:rsidP="001B136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A318F0" w:rsidRPr="001B1364" w:rsidRDefault="00A318F0" w:rsidP="001B136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По третьему вопросу слушали:_____________________________________________</w:t>
      </w:r>
    </w:p>
    <w:p w:rsidR="00A318F0" w:rsidRPr="001B1364" w:rsidRDefault="00A318F0" w:rsidP="001B136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_______________________________________________________________________</w:t>
      </w:r>
    </w:p>
    <w:p w:rsidR="00A318F0" w:rsidRPr="001B1364" w:rsidRDefault="00A318F0" w:rsidP="001B136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_______________________________________________________________________</w:t>
      </w:r>
    </w:p>
    <w:p w:rsidR="00A318F0" w:rsidRPr="001B1364" w:rsidRDefault="00A318F0" w:rsidP="001B136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Решили:________________________________________________________________</w:t>
      </w:r>
    </w:p>
    <w:p w:rsidR="00A318F0" w:rsidRPr="001B1364" w:rsidRDefault="00A318F0" w:rsidP="001B136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_______________________________________________________________________</w:t>
      </w:r>
    </w:p>
    <w:p w:rsidR="00A318F0" w:rsidRPr="001B1364" w:rsidRDefault="00A318F0" w:rsidP="001B136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Голосовали:  «за» - ___, «против» - ____, «воздержались» - ____.</w:t>
      </w:r>
    </w:p>
    <w:p w:rsidR="00A318F0" w:rsidRPr="001B1364" w:rsidRDefault="00A318F0" w:rsidP="001B136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A318F0" w:rsidRPr="001B1364" w:rsidRDefault="00A318F0" w:rsidP="001B136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По четвертому вопросу слушали:___________________________________________</w:t>
      </w:r>
    </w:p>
    <w:p w:rsidR="00A318F0" w:rsidRPr="001B1364" w:rsidRDefault="00A318F0" w:rsidP="001B136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_______________________________________________________________________</w:t>
      </w:r>
    </w:p>
    <w:p w:rsidR="00A318F0" w:rsidRPr="001B1364" w:rsidRDefault="00A318F0" w:rsidP="001B136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_______________________________________________________________________</w:t>
      </w:r>
    </w:p>
    <w:p w:rsidR="00A318F0" w:rsidRPr="001B1364" w:rsidRDefault="00A318F0" w:rsidP="001B136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Решили:________________________________________________________________</w:t>
      </w:r>
    </w:p>
    <w:p w:rsidR="00A318F0" w:rsidRPr="001B1364" w:rsidRDefault="00A318F0" w:rsidP="001B136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_______________________________________________________________________</w:t>
      </w:r>
    </w:p>
    <w:p w:rsidR="00A318F0" w:rsidRPr="001B1364" w:rsidRDefault="00A318F0" w:rsidP="001B136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Голосовали:  «за» - ___, «против» - ____, «воздержались» - ____.</w:t>
      </w:r>
    </w:p>
    <w:p w:rsidR="00A318F0" w:rsidRPr="001B1364" w:rsidRDefault="00A318F0" w:rsidP="001B136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A318F0" w:rsidRPr="001B1364" w:rsidRDefault="00A318F0" w:rsidP="001B136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A318F0" w:rsidRPr="001B1364" w:rsidRDefault="00A318F0" w:rsidP="001B136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Председатель                                                                                                      Ф.И.О.</w:t>
      </w:r>
    </w:p>
    <w:p w:rsidR="00A318F0" w:rsidRPr="001B1364" w:rsidRDefault="00A318F0" w:rsidP="001B136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Зам.председателя                                                                                               Ф.И.О.</w:t>
      </w:r>
    </w:p>
    <w:p w:rsidR="00A318F0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18F0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18F0" w:rsidRPr="004F7F00" w:rsidRDefault="00A318F0" w:rsidP="001B136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A318F0" w:rsidRPr="004F7F00" w:rsidSect="004F7F00">
      <w:pgSz w:w="11906" w:h="16838"/>
      <w:pgMar w:top="567" w:right="851" w:bottom="765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0B5B8C"/>
    <w:multiLevelType w:val="hybridMultilevel"/>
    <w:tmpl w:val="8E4A31B8"/>
    <w:lvl w:ilvl="0" w:tplc="C37C15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DAAAA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D7EB2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1E7C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512C7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B642E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78019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B249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C6E69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6D1749BE"/>
    <w:multiLevelType w:val="hybridMultilevel"/>
    <w:tmpl w:val="40F0BB06"/>
    <w:lvl w:ilvl="0" w:tplc="448C0E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A4CC7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67295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3925F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DBA24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AE87D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5455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4C3B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6CCF3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7E1B332A"/>
    <w:multiLevelType w:val="hybridMultilevel"/>
    <w:tmpl w:val="09EE324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F7F00"/>
    <w:rsid w:val="001B1364"/>
    <w:rsid w:val="004B0B60"/>
    <w:rsid w:val="004F2980"/>
    <w:rsid w:val="004F7F00"/>
    <w:rsid w:val="00543660"/>
    <w:rsid w:val="00587F8B"/>
    <w:rsid w:val="006F6B7E"/>
    <w:rsid w:val="00A318F0"/>
    <w:rsid w:val="00C2177D"/>
    <w:rsid w:val="00CD6A1B"/>
    <w:rsid w:val="00D10BAC"/>
    <w:rsid w:val="00D93118"/>
    <w:rsid w:val="00DE08C7"/>
    <w:rsid w:val="00E17999"/>
    <w:rsid w:val="00E366A0"/>
    <w:rsid w:val="00E665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651C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1B1364"/>
    <w:pPr>
      <w:keepNext/>
      <w:keepLines/>
      <w:spacing w:after="0" w:line="240" w:lineRule="auto"/>
      <w:jc w:val="right"/>
      <w:outlineLvl w:val="0"/>
    </w:pPr>
    <w:rPr>
      <w:rFonts w:ascii="Times New Roman" w:eastAsia="Times New Roman" w:hAnsi="Times New Roman"/>
      <w:b/>
      <w:b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B1364"/>
    <w:rPr>
      <w:rFonts w:ascii="Times New Roman" w:hAnsi="Times New Roman" w:cs="Times New Roman"/>
      <w:b/>
      <w:bCs/>
      <w:sz w:val="28"/>
      <w:szCs w:val="28"/>
    </w:rPr>
  </w:style>
  <w:style w:type="paragraph" w:styleId="ListParagraph">
    <w:name w:val="List Paragraph"/>
    <w:basedOn w:val="Normal"/>
    <w:uiPriority w:val="99"/>
    <w:qFormat/>
    <w:rsid w:val="001B136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0081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08121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8122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8122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81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81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08121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812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8121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8121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812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8121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8122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8122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8122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8122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18</TotalTime>
  <Pages>3</Pages>
  <Words>870</Words>
  <Characters>4962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Работа</cp:lastModifiedBy>
  <cp:revision>7</cp:revision>
  <dcterms:created xsi:type="dcterms:W3CDTF">2015-10-28T21:23:00Z</dcterms:created>
  <dcterms:modified xsi:type="dcterms:W3CDTF">2016-07-08T04:15:00Z</dcterms:modified>
</cp:coreProperties>
</file>